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349" w:rsidRDefault="00EA5349" w:rsidP="0064798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333333"/>
          <w:kern w:val="36"/>
          <w:sz w:val="28"/>
          <w:szCs w:val="28"/>
          <w:lang w:eastAsia="ru-RU"/>
        </w:rPr>
      </w:pPr>
      <w:r w:rsidRPr="00F565DA">
        <w:rPr>
          <w:rFonts w:ascii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Сценарий </w:t>
      </w:r>
    </w:p>
    <w:p w:rsidR="00EA5349" w:rsidRDefault="00EA5349" w:rsidP="0064798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333333"/>
          <w:kern w:val="36"/>
          <w:sz w:val="28"/>
          <w:szCs w:val="28"/>
          <w:lang w:eastAsia="ru-RU"/>
        </w:rPr>
      </w:pPr>
      <w:r w:rsidRPr="00F565DA">
        <w:rPr>
          <w:rFonts w:ascii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детско-родительского развлечения </w:t>
      </w:r>
      <w:r w:rsidRPr="00F565DA">
        <w:rPr>
          <w:rFonts w:ascii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 «Супер Мамочка»</w:t>
      </w:r>
      <w:r>
        <w:rPr>
          <w:rFonts w:ascii="Times New Roman" w:hAnsi="Times New Roman"/>
          <w:b/>
          <w:color w:val="333333"/>
          <w:kern w:val="36"/>
          <w:sz w:val="28"/>
          <w:szCs w:val="28"/>
          <w:lang w:eastAsia="ru-RU"/>
        </w:rPr>
        <w:t>,</w:t>
      </w:r>
    </w:p>
    <w:p w:rsidR="00EA5349" w:rsidRDefault="00EA5349" w:rsidP="00647989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hAnsi="Times New Roman"/>
          <w:b/>
          <w:color w:val="333333"/>
          <w:kern w:val="36"/>
          <w:sz w:val="28"/>
          <w:szCs w:val="28"/>
          <w:lang w:eastAsia="ru-RU"/>
        </w:rPr>
      </w:pPr>
      <w:r w:rsidRPr="00F565DA">
        <w:rPr>
          <w:rFonts w:ascii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 посвященный Дню матери</w:t>
      </w:r>
    </w:p>
    <w:p w:rsidR="00EA5349" w:rsidRDefault="00EA5349" w:rsidP="0092722F">
      <w:pPr>
        <w:shd w:val="clear" w:color="auto" w:fill="FFFFFF"/>
        <w:spacing w:after="0" w:line="240" w:lineRule="atLeast"/>
        <w:outlineLvl w:val="0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EA5349" w:rsidRPr="00F565DA" w:rsidRDefault="00EA5349" w:rsidP="0092722F">
      <w:pPr>
        <w:shd w:val="clear" w:color="auto" w:fill="FFFFFF"/>
        <w:spacing w:after="0" w:line="240" w:lineRule="atLeast"/>
        <w:outlineLvl w:val="0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Добрый вечер! А что это значит?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Что сегодня наш праздник уж начат!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И должны мы добавить, что он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Добрым нашим мамам посвящен!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О маме мысли все и лучшие слова,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О ней все песни и все поздравленья,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Ей посвящает гимны вся страна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И это все - закономерное явленье.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Нет в мире преданней и нет ее добрей,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Нигде не встретишь лучше адвоката,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Чем мама для родных своих детей,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Что ждет их от рассвета до заката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Сегодня мы рады видеть всех вас в нашем уютном зале!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На улице мороз, но в нашем зале солнечно от ваших улыбок и добрых глаз! </w:t>
      </w:r>
    </w:p>
    <w:p w:rsidR="00EA5349" w:rsidRPr="00DC5EFF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i (19).jpg" style="position:absolute;margin-left:230.35pt;margin-top:-5.9pt;width:300.5pt;height:229.9pt;z-index:251653120;visibility:visible" wrapcoords="808 1055 808 20474 20738 20474 20738 1055 808 105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">
            <v:imagedata r:id="rId4" o:title=""/>
            <o:lock v:ext="edit" aspectratio="f"/>
            <w10:wrap type="through"/>
          </v:shape>
        </w:pic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И это прекрасно, потому что сегодня у нас очень ответственный день, ведь мы начинаем </w:t>
      </w:r>
      <w:r w:rsidRPr="00DC5EFF">
        <w:rPr>
          <w:rFonts w:ascii="Times New Roman" w:hAnsi="Times New Roman"/>
          <w:bCs/>
          <w:color w:val="333333"/>
          <w:sz w:val="28"/>
          <w:szCs w:val="28"/>
          <w:lang w:eastAsia="ru-RU"/>
        </w:rPr>
        <w:t>конкурсно – развлекательную программу </w:t>
      </w:r>
      <w:r w:rsidRPr="00DC5EFF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DC5EFF">
        <w:rPr>
          <w:rFonts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 xml:space="preserve">Супер  </w:t>
      </w:r>
      <w:r>
        <w:rPr>
          <w:rFonts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М</w:t>
      </w:r>
      <w:r w:rsidRPr="00DC5EFF">
        <w:rPr>
          <w:rFonts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амочка</w:t>
      </w:r>
      <w:r w:rsidRPr="00DC5EFF">
        <w:rPr>
          <w:rFonts w:ascii="Times New Roman" w:hAnsi="Times New Roman"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Pr="00DC5EFF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C5EFF">
        <w:rPr>
          <w:rFonts w:ascii="Times New Roman" w:hAnsi="Times New Roman"/>
          <w:color w:val="333333"/>
          <w:sz w:val="28"/>
          <w:szCs w:val="28"/>
          <w:lang w:eastAsia="ru-RU"/>
        </w:rPr>
        <w:t>За право обладания титулом </w:t>
      </w:r>
      <w:r w:rsidRPr="00DC5EFF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DC5EFF">
        <w:rPr>
          <w:rFonts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 xml:space="preserve">Супер </w:t>
      </w:r>
      <w:r>
        <w:rPr>
          <w:rFonts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М</w:t>
      </w:r>
      <w:r w:rsidRPr="00DC5EFF">
        <w:rPr>
          <w:rFonts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ама</w:t>
      </w:r>
      <w:r w:rsidRPr="00DC5EFF">
        <w:rPr>
          <w:rFonts w:ascii="Times New Roman" w:hAnsi="Times New Roman"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Pr="00DC5EFF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DC5EFF">
        <w:rPr>
          <w:rFonts w:ascii="Times New Roman" w:hAnsi="Times New Roman"/>
          <w:color w:val="333333"/>
          <w:sz w:val="28"/>
          <w:szCs w:val="28"/>
          <w:lang w:eastAsia="ru-RU"/>
        </w:rPr>
        <w:t> сегодня будут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бороться…</w:t>
      </w:r>
    </w:p>
    <w:p w:rsidR="00EA5349" w:rsidRPr="00F565DA" w:rsidRDefault="00EA5349" w:rsidP="002F3169">
      <w:pPr>
        <w:spacing w:before="225" w:after="22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1. Ольга Юрьевна</w:t>
      </w:r>
    </w:p>
    <w:p w:rsidR="00EA5349" w:rsidRPr="00F565DA" w:rsidRDefault="00EA5349" w:rsidP="002F3169">
      <w:pPr>
        <w:spacing w:before="225" w:after="22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2. Жанна Ивановна</w:t>
      </w:r>
    </w:p>
    <w:p w:rsidR="00EA5349" w:rsidRPr="00F565DA" w:rsidRDefault="00EA5349" w:rsidP="002F3169">
      <w:pPr>
        <w:spacing w:before="225" w:after="22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3. Наталья Сергеевна</w:t>
      </w:r>
    </w:p>
    <w:p w:rsidR="00EA5349" w:rsidRPr="00F565DA" w:rsidRDefault="00EA5349" w:rsidP="002F3169">
      <w:pPr>
        <w:spacing w:before="225" w:after="22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4. Ольга Алексеевна</w:t>
      </w:r>
    </w:p>
    <w:p w:rsidR="00EA5349" w:rsidRDefault="00EA5349" w:rsidP="002F3169">
      <w:pPr>
        <w:spacing w:before="225" w:after="22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5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. Джамилят  Анатольевна</w:t>
      </w: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Давайте поприветствуем их!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(выходят мамы на середину зала, потом садятся)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A5349" w:rsidRPr="00F565DA" w:rsidRDefault="00EA5349" w:rsidP="00DC5EFF">
      <w:pPr>
        <w:spacing w:after="0" w:line="240" w:lineRule="auto"/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Вот какие наши мамочки</w:t>
      </w:r>
      <w:r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-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красавицы!</w:t>
      </w:r>
    </w:p>
    <w:p w:rsidR="00EA5349" w:rsidRPr="00F565DA" w:rsidRDefault="00EA5349" w:rsidP="00DC5EFF">
      <w:pPr>
        <w:spacing w:after="0" w:line="240" w:lineRule="auto"/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Наверное</w:t>
      </w:r>
      <w:r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они волнуются</w:t>
      </w:r>
    </w:p>
    <w:p w:rsidR="00EA5349" w:rsidRPr="00F565DA" w:rsidRDefault="00EA5349" w:rsidP="00DC5EFF">
      <w:pPr>
        <w:spacing w:after="0" w:line="240" w:lineRule="auto"/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Дети давайте поддержим наших мам!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DC5EFF">
        <w:rPr>
          <w:rFonts w:ascii="Times New Roman" w:hAnsi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(дети рассказывают стихи)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: Всем вам сегодня мы желаем удачи! Перед началом</w:t>
      </w:r>
      <w:r w:rsidRPr="00DC5EFF">
        <w:rPr>
          <w:rFonts w:ascii="Times New Roman" w:hAnsi="Times New Roman"/>
          <w:color w:val="333333"/>
          <w:sz w:val="28"/>
          <w:szCs w:val="28"/>
          <w:lang w:eastAsia="ru-RU"/>
        </w:rPr>
        <w:t> </w:t>
      </w:r>
      <w:r w:rsidRPr="00DC5EFF">
        <w:rPr>
          <w:rFonts w:ascii="Times New Roman" w:hAnsi="Times New Roman"/>
          <w:bCs/>
          <w:color w:val="333333"/>
          <w:sz w:val="28"/>
          <w:szCs w:val="28"/>
          <w:lang w:eastAsia="ru-RU"/>
        </w:rPr>
        <w:t>конкурса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 я хочу представить членов нашего жюри, которому предстоит решить непростую задачу - выбрать победительницу, которая станет обладательницей титула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Супер М</w:t>
      </w:r>
      <w:r w:rsidRPr="00F565DA">
        <w:rPr>
          <w:rFonts w:ascii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амочка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Но ни одна мамочка не уйдет сегодня без звания, мы вам это обещаем!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Везде хорошие есть люди.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Их много, что ни говори.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На этот раз судить вас будет</w:t>
      </w:r>
    </w:p>
    <w:p w:rsidR="00EA5349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Сверхобъективное жюри.</w:t>
      </w:r>
    </w:p>
    <w:p w:rsidR="00EA5349" w:rsidRPr="00F565DA" w:rsidRDefault="00EA5349" w:rsidP="0064798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(Далее представить всех членов жюри)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: Система пятиба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лльная. Думаю, что жюри оценит наших участников по достоинству и будет присуждать только самые высокие баллы. А зрителям я желаю, чтобы наш праздник принёс много радости и весёлых минут. И, как вы понимаете, без вашей поддержки нам никак не обойтись!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565DA">
        <w:rPr>
          <w:rFonts w:ascii="Times New Roman" w:hAnsi="Times New Roman"/>
          <w:i/>
          <w:color w:val="333333"/>
          <w:sz w:val="28"/>
          <w:szCs w:val="28"/>
          <w:bdr w:val="none" w:sz="0" w:space="0" w:color="auto" w:frame="1"/>
          <w:lang w:eastAsia="ru-RU"/>
        </w:rPr>
        <w:t xml:space="preserve">Звучат </w:t>
      </w:r>
      <w:r w:rsidRPr="00F565DA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фанфары</w:t>
      </w:r>
      <w:r>
        <w:rPr>
          <w:rFonts w:ascii="Times New Roman" w:hAnsi="Times New Roman"/>
          <w:i/>
          <w:color w:val="333333"/>
          <w:sz w:val="28"/>
          <w:szCs w:val="28"/>
          <w:lang w:eastAsia="ru-RU"/>
        </w:rPr>
        <w:t>,</w:t>
      </w:r>
      <w:r w:rsidRPr="00F565DA"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сообщая</w:t>
      </w:r>
      <w:r>
        <w:rPr>
          <w:rFonts w:ascii="Times New Roman" w:hAnsi="Times New Roman"/>
          <w:i/>
          <w:color w:val="333333"/>
          <w:sz w:val="28"/>
          <w:szCs w:val="28"/>
          <w:lang w:eastAsia="ru-RU"/>
        </w:rPr>
        <w:t xml:space="preserve"> </w:t>
      </w:r>
      <w:r w:rsidRPr="00F565DA">
        <w:rPr>
          <w:rFonts w:ascii="Times New Roman" w:hAnsi="Times New Roman"/>
          <w:i/>
          <w:color w:val="333333"/>
          <w:sz w:val="28"/>
          <w:szCs w:val="28"/>
          <w:lang w:eastAsia="ru-RU"/>
        </w:rPr>
        <w:t>о начале </w:t>
      </w:r>
      <w:r w:rsidRPr="00F565DA">
        <w:rPr>
          <w:rFonts w:ascii="Times New Roman" w:hAnsi="Times New Roman"/>
          <w:bCs/>
          <w:i/>
          <w:color w:val="333333"/>
          <w:sz w:val="28"/>
          <w:szCs w:val="28"/>
          <w:lang w:eastAsia="ru-RU"/>
        </w:rPr>
        <w:t>конкурса</w:t>
      </w:r>
      <w:r w:rsidRPr="00F565DA">
        <w:rPr>
          <w:rFonts w:ascii="Times New Roman" w:hAnsi="Times New Roman"/>
          <w:i/>
          <w:color w:val="333333"/>
          <w:sz w:val="28"/>
          <w:szCs w:val="28"/>
          <w:lang w:eastAsia="ru-RU"/>
        </w:rPr>
        <w:t>.</w:t>
      </w: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: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Итак, мы начинаем!  </w:t>
      </w:r>
      <w:r w:rsidRPr="00F565DA">
        <w:rPr>
          <w:rFonts w:ascii="Times New Roman" w:hAnsi="Times New Roman"/>
          <w:b/>
          <w:color w:val="333333"/>
          <w:sz w:val="28"/>
          <w:szCs w:val="28"/>
          <w:lang w:eastAsia="ru-RU"/>
        </w:rPr>
        <w:t>Первый  этап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нашего </w:t>
      </w:r>
      <w:r w:rsidRPr="00F565D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конкурса - ВИЗИТКА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. Каждая из участниц должна в любой форме самовыражения представить краткую, но интересную самопрезентацию. Любое использование элементов выразительных форм народного творчества разрешается, а креативная форма самовыражения приветствуется! Итак, приглашаем участницу под номером 1. Аплодисменты! Поддержите, пожалуйста, участницу!</w:t>
      </w:r>
    </w:p>
    <w:p w:rsidR="00EA5349" w:rsidRPr="008508A1" w:rsidRDefault="00EA5349" w:rsidP="002F3169">
      <w:pPr>
        <w:spacing w:after="0" w:line="240" w:lineRule="auto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  <w:r w:rsidRPr="008508A1">
        <w:rPr>
          <w:rFonts w:ascii="Times New Roman" w:hAnsi="Times New Roman"/>
          <w:i/>
          <w:color w:val="333333"/>
          <w:sz w:val="28"/>
          <w:szCs w:val="28"/>
          <w:lang w:eastAsia="ru-RU"/>
        </w:rPr>
        <w:t>Ведущий приглашает всех по очереди на первый этап </w:t>
      </w:r>
      <w:r w:rsidRPr="008508A1">
        <w:rPr>
          <w:rFonts w:ascii="Times New Roman" w:hAnsi="Times New Roman"/>
          <w:bCs/>
          <w:i/>
          <w:color w:val="333333"/>
          <w:sz w:val="28"/>
          <w:szCs w:val="28"/>
          <w:lang w:eastAsia="ru-RU"/>
        </w:rPr>
        <w:t>конкурса</w:t>
      </w:r>
      <w:r w:rsidRPr="008508A1">
        <w:rPr>
          <w:rFonts w:ascii="Times New Roman" w:hAnsi="Times New Roman"/>
          <w:i/>
          <w:color w:val="333333"/>
          <w:sz w:val="28"/>
          <w:szCs w:val="28"/>
          <w:lang w:eastAsia="ru-RU"/>
        </w:rPr>
        <w:t>.</w:t>
      </w: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pict>
          <v:shape id="Рисунок 4" o:spid="_x0000_s1027" type="#_x0000_t75" alt="i (18).jpg" style="position:absolute;margin-left:-9.35pt;margin-top:16.55pt;width:256.3pt;height:196.3pt;z-index:25165516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">
            <v:imagedata r:id="rId5" o:title=""/>
            <o:lock v:ext="edit" aspectratio="f"/>
          </v:shape>
        </w:pict>
      </w:r>
    </w:p>
    <w:p w:rsidR="00EA5349" w:rsidRPr="0092722F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alt="i (17).jpg" style="position:absolute;margin-left:249.4pt;margin-top:-51.25pt;width:256.3pt;height:196.3pt;z-index:25165414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">
            <v:imagedata r:id="rId6" o:title=""/>
            <o:lock v:ext="edit" aspectratio="f"/>
          </v:shape>
        </w:pict>
      </w: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EA5349" w:rsidRPr="00F565DA" w:rsidRDefault="00EA5349" w:rsidP="008508A1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:</w:t>
      </w:r>
    </w:p>
    <w:p w:rsidR="00EA5349" w:rsidRDefault="00EA5349" w:rsidP="002F3169">
      <w:pPr>
        <w:spacing w:before="225" w:after="225" w:line="240" w:lineRule="auto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Нет никого наших мамочек краше, Примите же восхищения наши.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Без сомн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енья все мамочки восхитительны, а 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наши девочки-будущие мамочки тоже приготовили самопрезентацию, какими они могут быть заботливыми и ласковыми,  ну прямо как мама.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>Танец с колясками»</w:t>
      </w:r>
    </w:p>
    <w:p w:rsidR="00EA5349" w:rsidRDefault="00EA5349" w:rsidP="002F3169">
      <w:pPr>
        <w:spacing w:before="225" w:after="225" w:line="240" w:lineRule="auto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  <w:r w:rsidRPr="00C576D0">
        <w:rPr>
          <w:rFonts w:ascii="Times New Roman" w:hAnsi="Times New Roman"/>
          <w:i/>
          <w:noProof/>
          <w:color w:val="333333"/>
          <w:sz w:val="28"/>
          <w:szCs w:val="28"/>
          <w:lang w:eastAsia="ru-RU"/>
        </w:rPr>
        <w:pict>
          <v:shape id="Рисунок 5" o:spid="_x0000_i1025" type="#_x0000_t75" alt="i (2).jpg" style="width:492pt;height:23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">
            <v:imagedata r:id="rId7" o:title=""/>
            <o:lock v:ext="edit" aspectratio="f"/>
          </v:shape>
        </w:pict>
      </w:r>
    </w:p>
    <w:p w:rsidR="00EA5349" w:rsidRDefault="00EA5349" w:rsidP="001C0A8C">
      <w:pPr>
        <w:spacing w:before="225" w:after="225" w:line="240" w:lineRule="auto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</w:p>
    <w:p w:rsidR="00EA5349" w:rsidRDefault="00EA5349" w:rsidP="001C0A8C">
      <w:pPr>
        <w:spacing w:before="225" w:after="225" w:line="240" w:lineRule="auto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  <w:r w:rsidRPr="008508A1">
        <w:rPr>
          <w:rFonts w:ascii="Times New Roman" w:hAnsi="Times New Roman"/>
          <w:i/>
          <w:color w:val="333333"/>
          <w:sz w:val="28"/>
          <w:szCs w:val="28"/>
          <w:lang w:eastAsia="ru-RU"/>
        </w:rPr>
        <w:t>жюри совещается</w:t>
      </w:r>
    </w:p>
    <w:p w:rsidR="00EA5349" w:rsidRPr="00F565DA" w:rsidRDefault="00EA5349" w:rsidP="00647989">
      <w:pPr>
        <w:spacing w:before="225" w:after="225" w:line="240" w:lineRule="auto"/>
        <w:jc w:val="both"/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565D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: </w:t>
      </w:r>
      <w:r w:rsidRPr="00F565DA">
        <w:rPr>
          <w:rFonts w:ascii="Times New Roman" w:hAnsi="Times New Roman"/>
          <w:b/>
          <w:color w:val="333333"/>
          <w:sz w:val="28"/>
          <w:szCs w:val="28"/>
          <w:lang w:eastAsia="ru-RU"/>
        </w:rPr>
        <w:t>Второй этап нашего </w:t>
      </w:r>
      <w:r w:rsidRPr="00F565D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конкурса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,  называется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«Удача»</w:t>
      </w:r>
    </w:p>
    <w:p w:rsidR="00EA5349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 Давайте пожелаем всем нашим мамочкам удачи в этом </w:t>
      </w:r>
      <w:r w:rsidRPr="00F565DA">
        <w:rPr>
          <w:rFonts w:ascii="Times New Roman" w:hAnsi="Times New Roman"/>
          <w:bCs/>
          <w:color w:val="333333"/>
          <w:sz w:val="28"/>
          <w:szCs w:val="28"/>
          <w:lang w:eastAsia="ru-RU"/>
        </w:rPr>
        <w:t>конкурсе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! Перед всеми стоит задача быстро и правильно ответить на вопросы блиц викторины. Участник, который сможет быстро дать ответ, получает цветок. Чем больше правильных ответов, тем красивее букет в ваших руках. В этом </w:t>
      </w:r>
      <w:r w:rsidRPr="00F565DA">
        <w:rPr>
          <w:rFonts w:ascii="Times New Roman" w:hAnsi="Times New Roman"/>
          <w:bCs/>
          <w:color w:val="333333"/>
          <w:sz w:val="28"/>
          <w:szCs w:val="28"/>
          <w:lang w:eastAsia="ru-RU"/>
        </w:rPr>
        <w:t>конкурсе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 есть возможность набрать много баллов. Желаю всем большой удачи!</w:t>
      </w:r>
    </w:p>
    <w:p w:rsidR="00EA5349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Default="00EA5349" w:rsidP="00647989">
      <w:pPr>
        <w:spacing w:after="0" w:line="240" w:lineRule="auto"/>
        <w:jc w:val="both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  <w:r w:rsidRPr="008508A1">
        <w:rPr>
          <w:rFonts w:ascii="Times New Roman" w:hAnsi="Times New Roman"/>
          <w:i/>
          <w:color w:val="333333"/>
          <w:sz w:val="28"/>
          <w:szCs w:val="28"/>
          <w:lang w:eastAsia="ru-RU"/>
        </w:rPr>
        <w:t>Ведущий зачитывает вопросы блиц викторины.</w:t>
      </w:r>
    </w:p>
    <w:p w:rsidR="00EA5349" w:rsidRPr="008508A1" w:rsidRDefault="00EA5349" w:rsidP="00647989">
      <w:pPr>
        <w:spacing w:after="0" w:line="240" w:lineRule="auto"/>
        <w:jc w:val="both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8508A1">
        <w:rPr>
          <w:rFonts w:ascii="Times New Roman" w:hAnsi="Times New Roman"/>
          <w:b/>
          <w:color w:val="333333"/>
          <w:sz w:val="28"/>
          <w:szCs w:val="28"/>
          <w:lang w:eastAsia="ru-RU"/>
        </w:rPr>
        <w:t>Забавные вопросы для блиц-опроса.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1. Сумма средств и приемов, при помощи которых из Бабы-Яги можно сделать Василису-Прекрасную.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осметика)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2. Растение, отвечающее собственной головой за отношения между мамой и папой в юности. </w:t>
      </w:r>
      <w:r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(Р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омашка)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3. Мамин головокружительный спутник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(Аромат)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4. Повод для мамы публично пообниматься с папой или другим кавалером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(Танец)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5. Часть тела, которую папа предложил маме в комплекте с сердцем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(Рука)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6. Блюдо, которое мама часто готовит папе на завтрак в партнерстве с курицей и коровой.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(Омлет)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7. Предмет домашнего обихода, сбежавший от некой женщины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(Посуда)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8. Одно из обязательных занятий мамы, ногтеводство по-научному.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(Маникюр)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9. Ярмарочное приспособление, чтобы вскружить маме голову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(Карусель)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10. Место, где любопытная Варвара лишилась своего носа и куда часто ходят мама и пап вместе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(Базар)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11. Как называется ежедневная косметическая процедура мамы, суть которой в том, чтоб вогнать себя в краску.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(Макияж)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12. Та, на которую садятся многие мамы.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(Диета)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13. Часть организма, через которую многие мамы проложил путь к сердцу пап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(желудок)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14. Изменчивая, как сама женщина.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(Мода)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15. Две матери, две дочери и бабушка с внучкой. Сколько их вместе?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(трое)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16. Что принадлежит вам, но другие им пользуются чаще, чем вы. </w:t>
      </w:r>
      <w:r w:rsidRPr="00F565D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(Имя)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EA5349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Мамы уходят из зала, готовятся к третьему этапу  </w:t>
      </w:r>
      <w:r w:rsidRPr="00F565DA">
        <w:rPr>
          <w:rFonts w:ascii="Times New Roman" w:hAnsi="Times New Roman"/>
          <w:bCs/>
          <w:color w:val="333333"/>
          <w:sz w:val="28"/>
          <w:szCs w:val="28"/>
          <w:lang w:eastAsia="ru-RU"/>
        </w:rPr>
        <w:t>конкурса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.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Default="00EA5349" w:rsidP="00647989">
      <w:pPr>
        <w:spacing w:after="0" w:line="240" w:lineRule="auto"/>
        <w:jc w:val="both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b/>
          <w:color w:val="333333"/>
          <w:sz w:val="28"/>
          <w:szCs w:val="28"/>
          <w:lang w:eastAsia="ru-RU"/>
        </w:rPr>
        <w:t>А все в</w:t>
      </w: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>зрослые и дети приглашаются на К</w:t>
      </w:r>
      <w:r w:rsidRPr="00F565DA">
        <w:rPr>
          <w:rFonts w:ascii="Times New Roman" w:hAnsi="Times New Roman"/>
          <w:b/>
          <w:color w:val="333333"/>
          <w:sz w:val="28"/>
          <w:szCs w:val="28"/>
          <w:lang w:eastAsia="ru-RU"/>
        </w:rPr>
        <w:t>адриль</w:t>
      </w:r>
    </w:p>
    <w:p w:rsidR="00EA5349" w:rsidRPr="00F565DA" w:rsidRDefault="00EA5349" w:rsidP="00647989">
      <w:pPr>
        <w:spacing w:after="0" w:line="240" w:lineRule="auto"/>
        <w:jc w:val="both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EA5349" w:rsidRDefault="00EA5349" w:rsidP="00647989">
      <w:pPr>
        <w:spacing w:after="0" w:line="240" w:lineRule="auto"/>
        <w:jc w:val="both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Авторская п</w:t>
      </w:r>
      <w:r w:rsidRPr="00F565DA">
        <w:rPr>
          <w:rFonts w:ascii="Times New Roman" w:hAnsi="Times New Roman"/>
          <w:b/>
          <w:color w:val="333333"/>
          <w:sz w:val="28"/>
          <w:szCs w:val="28"/>
          <w:lang w:eastAsia="ru-RU"/>
        </w:rPr>
        <w:t>есня приглашенного гостя</w:t>
      </w:r>
    </w:p>
    <w:p w:rsidR="00EA5349" w:rsidRDefault="00EA5349" w:rsidP="002F3169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" o:spid="_x0000_s1029" type="#_x0000_t75" alt="i (14).jpg" style="position:absolute;margin-left:303.6pt;margin-top:-21.25pt;width:218.4pt;height:210.7pt;z-index:-251660288;visibility:visible;mso-wrap-distance-top:.96pt;mso-wrap-distance-right:9.6pt;mso-wrap-distance-bottom:1.3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">
            <v:imagedata r:id="rId8" o:title=""/>
            <o:lock v:ext="edit" aspectratio="f"/>
          </v:shape>
        </w:pict>
      </w:r>
      <w:r w:rsidRPr="00C576D0">
        <w:rPr>
          <w:rFonts w:ascii="Times New Roman" w:hAnsi="Times New Roman"/>
          <w:b/>
          <w:noProof/>
          <w:color w:val="333333"/>
          <w:sz w:val="28"/>
          <w:szCs w:val="28"/>
          <w:lang w:eastAsia="ru-RU"/>
        </w:rPr>
        <w:pict>
          <v:shape id="Рисунок 6" o:spid="_x0000_i1026" type="#_x0000_t75" alt="i (13).jpg" style="width:282.75pt;height:21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">
            <v:imagedata r:id="rId9" o:title="" croptop="-297f" cropbottom="-484f" cropright="-58f"/>
            <o:lock v:ext="edit" aspectratio="f"/>
          </v:shape>
        </w:pic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</w:pP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508A1"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  <w:t>Ведущий: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F565DA">
        <w:rPr>
          <w:rFonts w:ascii="Times New Roman" w:hAnsi="Times New Roman"/>
          <w:b/>
          <w:color w:val="333333"/>
          <w:sz w:val="28"/>
          <w:szCs w:val="28"/>
          <w:lang w:eastAsia="ru-RU"/>
        </w:rPr>
        <w:t>Объявляется третий этап конкурса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«Модные и гламурные»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Нашим мамам были предложены различные аксессуары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,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из которых нужно создать единый образ и представить нам.</w:t>
      </w: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Итак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,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встречаем «Модные и гламурные»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!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8508A1" w:rsidRDefault="00EA5349" w:rsidP="002F3169">
      <w:pPr>
        <w:spacing w:after="0" w:line="240" w:lineRule="auto"/>
        <w:rPr>
          <w:rFonts w:ascii="Times New Roman" w:hAnsi="Times New Roman"/>
          <w:i/>
          <w:color w:val="333333"/>
          <w:sz w:val="28"/>
          <w:szCs w:val="28"/>
          <w:lang w:eastAsia="ru-RU"/>
        </w:rPr>
      </w:pPr>
      <w:r w:rsidRPr="008508A1">
        <w:rPr>
          <w:rFonts w:ascii="Times New Roman" w:hAnsi="Times New Roman"/>
          <w:i/>
          <w:color w:val="333333"/>
          <w:sz w:val="28"/>
          <w:szCs w:val="28"/>
          <w:lang w:eastAsia="ru-RU"/>
        </w:rPr>
        <w:t>Жюри ведет свою работу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Провожаем наших участниц бурными аплодисментами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Сегодня дети приготовили для самых красивых и самых любимых сюрприз.</w:t>
      </w: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Мамочки сюрприз для вас.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b/>
          <w:color w:val="333333"/>
          <w:sz w:val="28"/>
          <w:szCs w:val="28"/>
          <w:lang w:eastAsia="ru-RU"/>
        </w:rPr>
        <w:t>Дети выбегают и поют частушки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508A1"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  <w:t>Ведущий: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Вот такие у нас талантливые дети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           У не менее талантливых родителей!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           Что сейчас и продемонстрируют наши  </w:t>
      </w:r>
    </w:p>
    <w:p w:rsidR="00EA5349" w:rsidRDefault="00EA5349" w:rsidP="00CF0CA8">
      <w:pPr>
        <w:spacing w:after="0" w:line="240" w:lineRule="auto"/>
        <w:ind w:firstLine="1418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обаятельные участницы!</w:t>
      </w:r>
    </w:p>
    <w:p w:rsidR="00EA5349" w:rsidRPr="00F565DA" w:rsidRDefault="00EA5349" w:rsidP="00CF0CA8">
      <w:pPr>
        <w:spacing w:after="0" w:line="240" w:lineRule="auto"/>
        <w:ind w:firstLine="1418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C576D0">
        <w:rPr>
          <w:rFonts w:ascii="Times New Roman" w:hAnsi="Times New Roman"/>
          <w:b/>
          <w:noProof/>
          <w:color w:val="333333"/>
          <w:sz w:val="28"/>
          <w:szCs w:val="28"/>
          <w:lang w:eastAsia="ru-RU"/>
        </w:rPr>
        <w:pict>
          <v:shape id="Рисунок 8" o:spid="_x0000_i1027" type="#_x0000_t75" alt="i (16).jpg" style="width:343.5pt;height:18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">
            <v:imagedata r:id="rId10" o:title="" croptop="-335f" cropbottom="-547f" cropright="-95f"/>
            <o:lock v:ext="edit" aspectratio="f"/>
          </v:shape>
        </w:pic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EA5349" w:rsidRDefault="00EA5349" w:rsidP="002F3169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EA5349" w:rsidRDefault="00EA5349" w:rsidP="002F3169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EA5349" w:rsidRDefault="00EA5349" w:rsidP="002F3169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30" type="#_x0000_t75" alt="i (15).jpg" style="position:absolute;margin-left:-31.85pt;margin-top:-55.05pt;width:194.4pt;height:247.2pt;z-index:251657216;visibility:visible" wrapcoords="1251 982 1251 20553 20266 20553 20266 982 1251 98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">
            <v:imagedata r:id="rId11" o:title=""/>
            <o:lock v:ext="edit" aspectratio="f"/>
            <w10:wrap type="through"/>
          </v:shape>
        </w:pict>
      </w:r>
      <w:r w:rsidRPr="00F565DA">
        <w:rPr>
          <w:rFonts w:ascii="Times New Roman" w:hAnsi="Times New Roman"/>
          <w:b/>
          <w:color w:val="333333"/>
          <w:sz w:val="28"/>
          <w:szCs w:val="28"/>
          <w:lang w:eastAsia="ru-RU"/>
        </w:rPr>
        <w:t>Четвертый этап «Знатоки детской песни»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Участницы вытягивают конверт  нужно угадать песню по описанию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 песня о транспорте, который катится навстречу новым приключениям  (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«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Голубой вагон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»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)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2. Песня о животном, плывущем на льдине (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«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Песня мамонтенка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»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)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3. Песня после мультфильмов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,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под которую все дети ложатся спать (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«С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пят усталые игрушки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»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)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4.Песня о том, как на вертолете привезли подарок на день рождения (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«П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усть бегут неуклюже пешеходы по лужам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»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)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5. Песня о двух домашних птицах разного цвета</w:t>
      </w: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6.П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есня девочки, которая носила яркий головной убор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Ведущий: Ну вот и подошел к концу наш конкурс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Конечно для каждого ребен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ка его мама самая, сама, Супер М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ама!</w:t>
      </w: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Но все же пора подвести итоги конкурса. </w:t>
      </w: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Передается слово жюри! 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Награждение – </w:t>
      </w:r>
      <w:r w:rsidRPr="00F565D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номинации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:</w:t>
      </w:r>
    </w:p>
    <w:p w:rsidR="00EA5349" w:rsidRPr="00F565DA" w:rsidRDefault="00EA5349" w:rsidP="00F565DA">
      <w:pPr>
        <w:spacing w:before="225" w:after="22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1. Самая веселая мама</w:t>
      </w:r>
    </w:p>
    <w:p w:rsidR="00EA5349" w:rsidRPr="00F565DA" w:rsidRDefault="00EA5349" w:rsidP="00F565DA">
      <w:pPr>
        <w:spacing w:before="225" w:after="22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2. Самая умная мама</w:t>
      </w:r>
    </w:p>
    <w:p w:rsidR="00EA5349" w:rsidRPr="00F565DA" w:rsidRDefault="00EA5349" w:rsidP="00F565DA">
      <w:pPr>
        <w:spacing w:before="225" w:after="22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3. Самая умелая мама</w:t>
      </w:r>
    </w:p>
    <w:p w:rsidR="00EA5349" w:rsidRPr="00F565DA" w:rsidRDefault="00EA5349" w:rsidP="00F565DA">
      <w:pPr>
        <w:spacing w:before="225" w:after="22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4. Самая очаровательная мама</w:t>
      </w:r>
    </w:p>
    <w:p w:rsidR="00EA5349" w:rsidRPr="00F565DA" w:rsidRDefault="00EA5349" w:rsidP="00F565DA">
      <w:pPr>
        <w:spacing w:before="225" w:after="22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5. Самая дружелюбная мама</w:t>
      </w: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6. </w:t>
      </w:r>
      <w:r w:rsidRPr="00F565D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Супер</w:t>
      </w:r>
      <w:r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М</w:t>
      </w:r>
      <w:r w:rsidRPr="00F565D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ама</w:t>
      </w: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1" o:spid="_x0000_s1031" type="#_x0000_t75" alt="i (7).jpg" style="position:absolute;margin-left:238.9pt;margin-top:-50.95pt;width:203.5pt;height:241.9pt;z-index:251659264;visibility:visible;mso-wrap-distance-left:13.32pt;mso-wrap-distance-top:.96pt;mso-wrap-distance-right:9.66pt;mso-wrap-distance-bottom:1.62pt" wrapcoords="1036 669 797 869 717 20263 956 20931 1116 20931 20484 20931 20644 20931 20962 20196 20962 1672 20723 869 20564 669 1036 66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">
            <v:imagedata r:id="rId12" o:title=""/>
            <o:lock v:ext="edit" aspectratio="f"/>
            <w10:wrap type="through"/>
          </v:shape>
        </w:pict>
      </w: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0" o:spid="_x0000_s1032" type="#_x0000_t75" alt="i (12).jpg" style="position:absolute;margin-left:-18.9pt;margin-top:-46.75pt;width:240.5pt;height:178.55pt;z-index:251658240;visibility:visible;mso-wrap-distance-top:.96pt;mso-wrap-distance-right:9.52pt;mso-wrap-distance-bottom:1.23pt" wrapcoords="875 908 673 1180 606 19966 875 20692 942 20692 20658 20692 20725 20692 20994 19966 21062 2269 20860 1180 20725 908 875 90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">
            <v:imagedata r:id="rId13" o:title=""/>
            <o:lock v:ext="edit" aspectratio="f"/>
            <w10:wrap type="through"/>
          </v:shape>
        </w:pict>
      </w: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2" o:spid="_x0000_s1033" type="#_x0000_t75" alt="i (8).jpg" style="position:absolute;margin-left:-8.4pt;margin-top:-42.05pt;width:215.55pt;height:223.5pt;z-index:-251654144;visibility:visible">
            <v:imagedata r:id="rId14" o:title="" cropbottom="26317f" cropright="15423f"/>
          </v:shape>
        </w:pict>
      </w: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4" o:spid="_x0000_s1034" type="#_x0000_t75" alt="i (10).jpg" style="position:absolute;margin-left:244.35pt;margin-top:-45.8pt;width:240pt;height:222pt;z-index:251660288;visibility:visible" wrapcoords="-68 0 -68 21527 21600 21527 21600 0 -68 0">
            <v:imagedata r:id="rId15" o:title="" croptop="13226f" cropbottom="25310f" cropright="26815f"/>
            <w10:wrap type="through"/>
          </v:shape>
        </w:pict>
      </w: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F565DA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3" o:spid="_x0000_s1035" type="#_x0000_t75" alt="i (9).jpg" style="position:absolute;margin-left:-14.4pt;margin-top:-9.9pt;width:247.5pt;height:206.25pt;z-index:251661312;visibility:visible" wrapcoords="-65 0 -65 21521 21600 21521 21600 0 -65 0">
            <v:imagedata r:id="rId16" o:title="" croptop="5308f" cropbottom="21821f" cropleft="3614f" cropright="781f"/>
            <w10:wrap type="through"/>
          </v:shape>
        </w:pict>
      </w:r>
    </w:p>
    <w:p w:rsidR="00EA5349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Default="00EA5349" w:rsidP="000002BD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Награждение и вручение  памятных</w:t>
      </w:r>
    </w:p>
    <w:p w:rsidR="00EA5349" w:rsidRDefault="00EA5349" w:rsidP="000002BD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подарков.</w: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b/>
          <w:color w:val="333333"/>
          <w:sz w:val="28"/>
          <w:szCs w:val="28"/>
          <w:lang w:eastAsia="ru-RU"/>
        </w:rPr>
        <w:t>Ведущий: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Это еще не все!</w:t>
      </w: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Для всех мам присутствующих в этом зале наши дети  сейчас подарят песню.</w:t>
      </w:r>
    </w:p>
    <w:p w:rsidR="00EA5349" w:rsidRDefault="00EA5349" w:rsidP="002F3169">
      <w:pPr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t>Дети берут объемные сердца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и выходят на  финальную песню: «Мама -  первое слово»</w:t>
      </w:r>
    </w:p>
    <w:p w:rsidR="00EA5349" w:rsidRDefault="00EA5349" w:rsidP="002F3169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Default="00EA5349" w:rsidP="002F3169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Default="00EA5349" w:rsidP="002F3169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Default="00EA5349" w:rsidP="002F3169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Default="00EA5349" w:rsidP="002F3169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Default="00EA5349" w:rsidP="002F3169">
      <w:pPr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F565DA">
        <w:rPr>
          <w:rFonts w:ascii="Times New Roman" w:hAnsi="Times New Roman"/>
          <w:color w:val="333333"/>
          <w:sz w:val="28"/>
          <w:szCs w:val="28"/>
          <w:lang w:eastAsia="ru-RU"/>
        </w:rPr>
        <w:br w:type="page"/>
      </w:r>
    </w:p>
    <w:p w:rsidR="00EA5349" w:rsidRDefault="00EA5349" w:rsidP="002F3169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C576D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pict>
          <v:shape id="Рисунок 16" o:spid="_x0000_i1028" type="#_x0000_t75" alt="i (6).jpg" style="width:501pt;height:282pt;visibility:visible">
            <v:imagedata r:id="rId17" o:title=""/>
          </v:shape>
        </w:pict>
      </w: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A5349" w:rsidRPr="00F565DA" w:rsidRDefault="00EA5349" w:rsidP="002F3169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C576D0">
        <w:rPr>
          <w:rFonts w:ascii="Times New Roman" w:hAnsi="Times New Roman"/>
          <w:noProof/>
          <w:color w:val="333333"/>
          <w:sz w:val="28"/>
          <w:szCs w:val="28"/>
          <w:u w:val="single"/>
          <w:bdr w:val="none" w:sz="0" w:space="0" w:color="auto" w:frame="1"/>
          <w:lang w:eastAsia="ru-RU"/>
        </w:rPr>
        <w:pict>
          <v:shape id="Рисунок 17" o:spid="_x0000_i1029" type="#_x0000_t75" alt="i (4).jpg" style="width:501pt;height:281.25pt;visibility:visible">
            <v:imagedata r:id="rId18" o:title=""/>
          </v:shape>
        </w:pict>
      </w:r>
    </w:p>
    <w:sectPr w:rsidR="00EA5349" w:rsidRPr="00F565DA" w:rsidSect="002F3169">
      <w:pgSz w:w="11906" w:h="16838"/>
      <w:pgMar w:top="1134" w:right="851" w:bottom="1134" w:left="313" w:header="709" w:footer="709" w:gutter="68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645D"/>
    <w:rsid w:val="000002BD"/>
    <w:rsid w:val="001C0A8C"/>
    <w:rsid w:val="00260011"/>
    <w:rsid w:val="00261295"/>
    <w:rsid w:val="00280BCF"/>
    <w:rsid w:val="002F3169"/>
    <w:rsid w:val="003E4275"/>
    <w:rsid w:val="00445985"/>
    <w:rsid w:val="005E4806"/>
    <w:rsid w:val="00647989"/>
    <w:rsid w:val="0065645D"/>
    <w:rsid w:val="006F3C40"/>
    <w:rsid w:val="008508A1"/>
    <w:rsid w:val="008876C6"/>
    <w:rsid w:val="00894983"/>
    <w:rsid w:val="008D0BE2"/>
    <w:rsid w:val="00923028"/>
    <w:rsid w:val="0092722F"/>
    <w:rsid w:val="009A1750"/>
    <w:rsid w:val="00A35F1C"/>
    <w:rsid w:val="00AD3EE9"/>
    <w:rsid w:val="00B7689E"/>
    <w:rsid w:val="00C2240F"/>
    <w:rsid w:val="00C576D0"/>
    <w:rsid w:val="00C67F87"/>
    <w:rsid w:val="00CA66D6"/>
    <w:rsid w:val="00CE5C30"/>
    <w:rsid w:val="00CF0CA8"/>
    <w:rsid w:val="00D2151F"/>
    <w:rsid w:val="00DC1ED9"/>
    <w:rsid w:val="00DC5EFF"/>
    <w:rsid w:val="00E71B94"/>
    <w:rsid w:val="00EA5349"/>
    <w:rsid w:val="00F43935"/>
    <w:rsid w:val="00F565DA"/>
    <w:rsid w:val="00F872FA"/>
    <w:rsid w:val="00FD1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011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564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5645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Normal"/>
    <w:uiPriority w:val="99"/>
    <w:rsid w:val="006564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65645D"/>
    <w:rPr>
      <w:rFonts w:cs="Times New Roman"/>
    </w:rPr>
  </w:style>
  <w:style w:type="paragraph" w:styleId="NormalWeb">
    <w:name w:val="Normal (Web)"/>
    <w:basedOn w:val="Normal"/>
    <w:uiPriority w:val="99"/>
    <w:semiHidden/>
    <w:rsid w:val="006564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5645D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7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6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32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193</TotalTime>
  <Pages>8</Pages>
  <Words>933</Words>
  <Characters>5323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Марина</cp:lastModifiedBy>
  <cp:revision>15</cp:revision>
  <dcterms:created xsi:type="dcterms:W3CDTF">2016-11-21T14:17:00Z</dcterms:created>
  <dcterms:modified xsi:type="dcterms:W3CDTF">2019-12-31T15:58:00Z</dcterms:modified>
</cp:coreProperties>
</file>